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6F412A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BFFD4C" wp14:editId="5765374E">
            <wp:simplePos x="0" y="0"/>
            <wp:positionH relativeFrom="column">
              <wp:posOffset>4003040</wp:posOffset>
            </wp:positionH>
            <wp:positionV relativeFrom="paragraph">
              <wp:posOffset>2540</wp:posOffset>
            </wp:positionV>
            <wp:extent cx="1316990" cy="1920240"/>
            <wp:effectExtent l="0" t="0" r="0" b="381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>
        <w:rPr>
          <w:b/>
          <w:szCs w:val="21"/>
        </w:rPr>
        <w:t>身不由己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1B75B4">
        <w:rPr>
          <w:b/>
          <w:szCs w:val="21"/>
        </w:rPr>
        <w:t>HELPLESS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1B75B4">
        <w:rPr>
          <w:rFonts w:hint="eastAsia"/>
          <w:b/>
          <w:color w:val="000000"/>
          <w:szCs w:val="21"/>
        </w:rPr>
        <w:t>Jessica</w:t>
      </w:r>
      <w:r w:rsidR="001B75B4">
        <w:rPr>
          <w:b/>
          <w:color w:val="000000"/>
          <w:szCs w:val="21"/>
        </w:rPr>
        <w:t xml:space="preserve"> Knoll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6F412A">
        <w:rPr>
          <w:b/>
          <w:color w:val="000000"/>
          <w:szCs w:val="21"/>
        </w:rPr>
        <w:t>Scribner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6F412A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6F412A">
        <w:rPr>
          <w:rFonts w:hint="eastAsia"/>
          <w:b/>
          <w:color w:val="000000"/>
          <w:szCs w:val="21"/>
        </w:rPr>
        <w:t>3</w:t>
      </w:r>
      <w:r w:rsidR="006F412A">
        <w:rPr>
          <w:b/>
          <w:color w:val="000000"/>
          <w:szCs w:val="21"/>
        </w:rPr>
        <w:t>20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6F412A">
        <w:rPr>
          <w:rFonts w:hint="eastAsia"/>
          <w:b/>
          <w:color w:val="000000"/>
          <w:szCs w:val="21"/>
        </w:rPr>
        <w:t>2</w:t>
      </w:r>
      <w:r w:rsidR="006F412A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6F412A">
        <w:rPr>
          <w:rFonts w:hint="eastAsia"/>
          <w:b/>
          <w:color w:val="000000"/>
          <w:szCs w:val="21"/>
        </w:rPr>
        <w:t>7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6F412A">
        <w:rPr>
          <w:b/>
          <w:color w:val="000000"/>
          <w:szCs w:val="21"/>
        </w:rPr>
        <w:t>惊悚悬疑</w:t>
      </w:r>
    </w:p>
    <w:p w:rsidR="006F412A" w:rsidRPr="006F412A" w:rsidRDefault="006F412A" w:rsidP="006F412A">
      <w:pPr>
        <w:rPr>
          <w:b/>
          <w:bCs/>
          <w:color w:val="FF0000"/>
          <w:szCs w:val="21"/>
        </w:rPr>
      </w:pPr>
      <w:r w:rsidRPr="006F412A">
        <w:rPr>
          <w:b/>
          <w:bCs/>
          <w:color w:val="FF0000"/>
          <w:szCs w:val="21"/>
        </w:rPr>
        <w:t>影视版权已授权环球影业</w:t>
      </w:r>
    </w:p>
    <w:p w:rsidR="006F412A" w:rsidRPr="006F412A" w:rsidRDefault="006F412A" w:rsidP="006F412A">
      <w:pPr>
        <w:rPr>
          <w:b/>
          <w:bCs/>
          <w:color w:val="FF0000"/>
          <w:szCs w:val="21"/>
        </w:rPr>
      </w:pPr>
      <w:r w:rsidRPr="006F412A">
        <w:rPr>
          <w:b/>
          <w:bCs/>
          <w:color w:val="FF0000"/>
          <w:szCs w:val="21"/>
        </w:rPr>
        <w:t xml:space="preserve">Best Sellers Rank: </w:t>
      </w:r>
    </w:p>
    <w:p w:rsidR="006F412A" w:rsidRPr="006F412A" w:rsidRDefault="006F412A" w:rsidP="006F412A">
      <w:pPr>
        <w:rPr>
          <w:b/>
          <w:bCs/>
          <w:color w:val="FF0000"/>
          <w:szCs w:val="21"/>
        </w:rPr>
      </w:pPr>
      <w:r w:rsidRPr="006F412A">
        <w:rPr>
          <w:b/>
          <w:bCs/>
          <w:color w:val="FF0000"/>
          <w:szCs w:val="21"/>
        </w:rPr>
        <w:t>#35 in Kidnapping Thrillers</w:t>
      </w:r>
    </w:p>
    <w:p w:rsidR="006F412A" w:rsidRPr="006F412A" w:rsidRDefault="006F412A" w:rsidP="006F412A">
      <w:pPr>
        <w:rPr>
          <w:b/>
          <w:bCs/>
          <w:color w:val="FF0000"/>
          <w:szCs w:val="21"/>
        </w:rPr>
      </w:pPr>
      <w:r w:rsidRPr="006F412A">
        <w:rPr>
          <w:b/>
          <w:bCs/>
          <w:color w:val="FF0000"/>
          <w:szCs w:val="21"/>
        </w:rPr>
        <w:t>#185 in Psychological Thrillers (Books)</w:t>
      </w:r>
    </w:p>
    <w:p w:rsidR="004209F2" w:rsidRPr="006F412A" w:rsidRDefault="006F412A" w:rsidP="006F412A">
      <w:pPr>
        <w:rPr>
          <w:b/>
          <w:bCs/>
          <w:color w:val="FF0000"/>
          <w:szCs w:val="21"/>
        </w:rPr>
      </w:pPr>
      <w:r w:rsidRPr="006F412A">
        <w:rPr>
          <w:b/>
          <w:bCs/>
          <w:color w:val="FF0000"/>
          <w:szCs w:val="21"/>
        </w:rPr>
        <w:t>#203 in Suspense Thrillers</w:t>
      </w:r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6F412A" w:rsidRPr="004209F2" w:rsidRDefault="006F412A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6F412A" w:rsidRPr="006F412A" w:rsidRDefault="006F412A" w:rsidP="006F412A">
      <w:pPr>
        <w:ind w:firstLine="420"/>
        <w:rPr>
          <w:color w:val="000000"/>
          <w:szCs w:val="21"/>
        </w:rPr>
      </w:pPr>
      <w:r w:rsidRPr="006F412A">
        <w:rPr>
          <w:rFonts w:hint="eastAsia"/>
          <w:color w:val="000000"/>
          <w:szCs w:val="21"/>
        </w:rPr>
        <w:t>来自《纽约时报》畅销书《最幸运的女孩》和《光鲜亮丽的年轻女性》作者的全新力作，一部炙热的惊悚小说，拥有一个独特且令人费解的结局。</w:t>
      </w:r>
    </w:p>
    <w:p w:rsidR="006F412A" w:rsidRPr="006F412A" w:rsidRDefault="006F412A" w:rsidP="006F412A">
      <w:pPr>
        <w:rPr>
          <w:color w:val="000000"/>
          <w:szCs w:val="21"/>
        </w:rPr>
      </w:pPr>
    </w:p>
    <w:p w:rsidR="006F412A" w:rsidRPr="006F412A" w:rsidRDefault="006F412A" w:rsidP="006F412A">
      <w:pPr>
        <w:ind w:firstLine="420"/>
        <w:rPr>
          <w:color w:val="000000"/>
          <w:szCs w:val="21"/>
        </w:rPr>
      </w:pPr>
      <w:r w:rsidRPr="006F412A">
        <w:rPr>
          <w:rFonts w:hint="eastAsia"/>
          <w:color w:val="000000"/>
          <w:szCs w:val="21"/>
        </w:rPr>
        <w:t>费伊·赫伦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Faye</w:t>
      </w:r>
      <w:r>
        <w:rPr>
          <w:color w:val="000000"/>
          <w:szCs w:val="21"/>
        </w:rPr>
        <w:t xml:space="preserve"> Heron</w:t>
      </w:r>
      <w:r>
        <w:rPr>
          <w:color w:val="000000"/>
          <w:szCs w:val="21"/>
        </w:rPr>
        <w:t>）</w:t>
      </w:r>
      <w:r w:rsidRPr="006F412A">
        <w:rPr>
          <w:rFonts w:hint="eastAsia"/>
          <w:color w:val="000000"/>
          <w:szCs w:val="21"/>
        </w:rPr>
        <w:t>伤透亨利·斯波尔丁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Henry</w:t>
      </w:r>
      <w:r>
        <w:rPr>
          <w:color w:val="000000"/>
          <w:szCs w:val="21"/>
        </w:rPr>
        <w:t xml:space="preserve"> Spalding</w:t>
      </w:r>
      <w:r>
        <w:rPr>
          <w:color w:val="000000"/>
          <w:szCs w:val="21"/>
        </w:rPr>
        <w:t>）</w:t>
      </w:r>
      <w:r w:rsidRPr="006F412A">
        <w:rPr>
          <w:rFonts w:hint="eastAsia"/>
          <w:color w:val="000000"/>
          <w:szCs w:val="21"/>
        </w:rPr>
        <w:t>的心，已经过去十二年了。亨利是她的大学男友，她的初恋，但费伊面临着被他以及他们之间紧密的联系所吞噬的危险——这种联系带她超越了她曾梦想过的边界。</w:t>
      </w:r>
    </w:p>
    <w:p w:rsidR="006F412A" w:rsidRPr="006F412A" w:rsidRDefault="006F412A" w:rsidP="006F412A">
      <w:pPr>
        <w:rPr>
          <w:color w:val="000000"/>
          <w:szCs w:val="21"/>
        </w:rPr>
      </w:pPr>
    </w:p>
    <w:p w:rsidR="006F412A" w:rsidRPr="006F412A" w:rsidRDefault="006F412A" w:rsidP="006F412A">
      <w:pPr>
        <w:ind w:firstLine="420"/>
        <w:rPr>
          <w:color w:val="000000"/>
          <w:szCs w:val="21"/>
        </w:rPr>
      </w:pPr>
      <w:r w:rsidRPr="006F412A">
        <w:rPr>
          <w:rFonts w:hint="eastAsia"/>
          <w:color w:val="000000"/>
          <w:szCs w:val="21"/>
        </w:rPr>
        <w:t>如今，费伊是好莱坞一对权力夫妻档的一半。亨利则是一个已婚父亲，经营着家族企业。表面上，他们两人的生活基本上都按计划进行。</w:t>
      </w:r>
    </w:p>
    <w:p w:rsidR="006F412A" w:rsidRPr="006F412A" w:rsidRDefault="006F412A" w:rsidP="006F412A">
      <w:pPr>
        <w:rPr>
          <w:color w:val="000000"/>
          <w:szCs w:val="21"/>
        </w:rPr>
      </w:pPr>
    </w:p>
    <w:p w:rsidR="006F412A" w:rsidRPr="006F412A" w:rsidRDefault="006F412A" w:rsidP="006F412A">
      <w:pPr>
        <w:ind w:firstLine="420"/>
        <w:rPr>
          <w:color w:val="000000"/>
          <w:szCs w:val="21"/>
        </w:rPr>
      </w:pPr>
      <w:r w:rsidRPr="006F412A">
        <w:rPr>
          <w:rFonts w:hint="eastAsia"/>
          <w:color w:val="000000"/>
          <w:szCs w:val="21"/>
        </w:rPr>
        <w:t>当他们深受爱戴的前大学教授突然去世，费伊和亨利发现自己在葬礼上回到了校园，围绕着一件古老而危险的事物盘旋。如果费伊对自己诚实的话，这件东西是她多年来一直试图复制的。但亨利是独一无二的。</w:t>
      </w:r>
    </w:p>
    <w:p w:rsidR="006F412A" w:rsidRPr="006F412A" w:rsidRDefault="006F412A" w:rsidP="006F412A">
      <w:pPr>
        <w:rPr>
          <w:color w:val="000000"/>
          <w:szCs w:val="21"/>
        </w:rPr>
      </w:pPr>
    </w:p>
    <w:p w:rsidR="006F412A" w:rsidRPr="006F412A" w:rsidRDefault="006F412A" w:rsidP="006F412A">
      <w:pPr>
        <w:ind w:firstLine="420"/>
        <w:rPr>
          <w:color w:val="000000"/>
          <w:szCs w:val="21"/>
        </w:rPr>
      </w:pPr>
      <w:r w:rsidRPr="006F412A">
        <w:rPr>
          <w:rFonts w:hint="eastAsia"/>
          <w:color w:val="000000"/>
          <w:szCs w:val="21"/>
        </w:rPr>
        <w:t>他是那种为当初的结局给出令人催眠道歉的人。</w:t>
      </w:r>
    </w:p>
    <w:p w:rsidR="006F412A" w:rsidRPr="006F412A" w:rsidRDefault="006F412A" w:rsidP="006F412A">
      <w:pPr>
        <w:ind w:firstLine="420"/>
        <w:rPr>
          <w:color w:val="000000"/>
          <w:szCs w:val="21"/>
        </w:rPr>
      </w:pPr>
      <w:r w:rsidRPr="006F412A">
        <w:rPr>
          <w:rFonts w:hint="eastAsia"/>
          <w:color w:val="000000"/>
          <w:szCs w:val="21"/>
        </w:rPr>
        <w:t>他是那种提议他们回酒店喝一杯的人。</w:t>
      </w:r>
    </w:p>
    <w:p w:rsidR="006F412A" w:rsidRPr="006F412A" w:rsidRDefault="006F412A" w:rsidP="006F412A">
      <w:pPr>
        <w:ind w:firstLine="420"/>
        <w:rPr>
          <w:color w:val="000000"/>
          <w:szCs w:val="21"/>
        </w:rPr>
      </w:pPr>
      <w:r w:rsidRPr="006F412A">
        <w:rPr>
          <w:rFonts w:hint="eastAsia"/>
          <w:color w:val="000000"/>
          <w:szCs w:val="21"/>
        </w:rPr>
        <w:t>他是那种下药并绑架了她的人。</w:t>
      </w:r>
    </w:p>
    <w:p w:rsidR="006F412A" w:rsidRPr="006F412A" w:rsidRDefault="006F412A" w:rsidP="006F412A">
      <w:pPr>
        <w:rPr>
          <w:color w:val="000000"/>
          <w:szCs w:val="21"/>
        </w:rPr>
      </w:pPr>
    </w:p>
    <w:p w:rsidR="001B75B4" w:rsidRDefault="006F412A" w:rsidP="006F412A">
      <w:pPr>
        <w:ind w:firstLine="420"/>
        <w:rPr>
          <w:color w:val="000000"/>
          <w:szCs w:val="21"/>
        </w:rPr>
      </w:pPr>
      <w:r w:rsidRPr="006F412A">
        <w:rPr>
          <w:rFonts w:hint="eastAsia"/>
          <w:color w:val="000000"/>
          <w:szCs w:val="21"/>
        </w:rPr>
        <w:lastRenderedPageBreak/>
        <w:t>当费伊在亨利偏远的山间小屋醒来时，她几乎失去理智。亨利把她带到这里是为了惩罚她吗？毕竟，她确实因为他们粗鄙的嗜好和充满恶意的分手经历，编剧并主演了一集备受赞誉的电视剧。随着她被囚禁的一周展开，亨利无度的要求愈演愈烈，费伊发现自己被他不可抗拒的引力再次拉了回去。但当费伊和亨利纠缠回到他们旧日的动态中时，一个庞大而历时多年的谜团开始成形——这个谜团将</w:t>
      </w:r>
      <w:proofErr w:type="gramStart"/>
      <w:r w:rsidRPr="006F412A">
        <w:rPr>
          <w:rFonts w:hint="eastAsia"/>
          <w:color w:val="000000"/>
          <w:szCs w:val="21"/>
        </w:rPr>
        <w:t>重写费伊</w:t>
      </w:r>
      <w:proofErr w:type="gramEnd"/>
      <w:r w:rsidRPr="006F412A">
        <w:rPr>
          <w:rFonts w:hint="eastAsia"/>
          <w:color w:val="000000"/>
          <w:szCs w:val="21"/>
        </w:rPr>
        <w:t>记忆中的历史，并揭示一个惊人的、灾难性的真相。</w:t>
      </w:r>
    </w:p>
    <w:p w:rsidR="001B75B4" w:rsidRDefault="001B75B4" w:rsidP="004209F2">
      <w:pPr>
        <w:rPr>
          <w:color w:val="000000"/>
          <w:szCs w:val="21"/>
        </w:rPr>
      </w:pPr>
    </w:p>
    <w:p w:rsidR="004209F2" w:rsidRDefault="004209F2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</w:rPr>
      </w:pPr>
    </w:p>
    <w:p w:rsidR="001B75B4" w:rsidRPr="00435A6F" w:rsidRDefault="00435A6F" w:rsidP="00435A6F">
      <w:pPr>
        <w:ind w:firstLine="420"/>
        <w:rPr>
          <w:color w:val="000000"/>
          <w:szCs w:val="21"/>
        </w:rPr>
      </w:pPr>
      <w:r w:rsidRPr="00435A6F">
        <w:rPr>
          <w:b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5715</wp:posOffset>
            </wp:positionV>
            <wp:extent cx="946150" cy="946150"/>
            <wp:effectExtent l="0" t="0" r="6350" b="6350"/>
            <wp:wrapSquare wrapText="bothSides"/>
            <wp:docPr id="3" name="图片 3" descr="Jessica Knoll profil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ssica Knoll profile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A6F">
        <w:rPr>
          <w:rFonts w:hint="eastAsia"/>
          <w:b/>
          <w:color w:val="000000"/>
          <w:szCs w:val="21"/>
        </w:rPr>
        <w:t>杰西卡·诺尔（</w:t>
      </w:r>
      <w:r w:rsidRPr="00435A6F">
        <w:rPr>
          <w:rFonts w:hint="eastAsia"/>
          <w:b/>
          <w:color w:val="000000"/>
          <w:szCs w:val="21"/>
        </w:rPr>
        <w:t>Jessica Knoll</w:t>
      </w:r>
      <w:r w:rsidRPr="00435A6F">
        <w:rPr>
          <w:rFonts w:hint="eastAsia"/>
          <w:b/>
          <w:color w:val="000000"/>
          <w:szCs w:val="21"/>
        </w:rPr>
        <w:t>）</w:t>
      </w:r>
      <w:r w:rsidRPr="00435A6F">
        <w:rPr>
          <w:rFonts w:hint="eastAsia"/>
          <w:color w:val="000000"/>
          <w:szCs w:val="21"/>
        </w:rPr>
        <w:t>是《纽约时报》畅销书《你好，法奈利》</w:t>
      </w:r>
      <w:r w:rsidRPr="00435A6F">
        <w:rPr>
          <w:rFonts w:hint="eastAsia"/>
          <w:color w:val="000000"/>
          <w:szCs w:val="21"/>
        </w:rPr>
        <w:t>(Luckiest Girl Alive)</w:t>
      </w:r>
      <w:r w:rsidRPr="00435A6F">
        <w:rPr>
          <w:rFonts w:hint="eastAsia"/>
          <w:color w:val="000000"/>
          <w:szCs w:val="21"/>
        </w:rPr>
        <w:t>作者，此书已被</w:t>
      </w:r>
      <w:proofErr w:type="gramStart"/>
      <w:r w:rsidRPr="00435A6F">
        <w:rPr>
          <w:rFonts w:hint="eastAsia"/>
          <w:color w:val="000000"/>
          <w:szCs w:val="21"/>
        </w:rPr>
        <w:t>狮门影业</w:t>
      </w:r>
      <w:proofErr w:type="gramEnd"/>
      <w:r w:rsidRPr="00435A6F">
        <w:rPr>
          <w:rFonts w:hint="eastAsia"/>
          <w:color w:val="000000"/>
          <w:szCs w:val="21"/>
        </w:rPr>
        <w:t>选中改编为电影，由瑞茜·威瑟斯彭监制。她曾任</w:t>
      </w:r>
      <w:r w:rsidRPr="00435A6F">
        <w:rPr>
          <w:rFonts w:hint="eastAsia"/>
          <w:color w:val="000000"/>
          <w:szCs w:val="21"/>
        </w:rPr>
        <w:t xml:space="preserve">Cosmopolitan </w:t>
      </w:r>
      <w:r w:rsidRPr="00435A6F">
        <w:rPr>
          <w:rFonts w:hint="eastAsia"/>
          <w:color w:val="000000"/>
          <w:szCs w:val="21"/>
        </w:rPr>
        <w:t>杂志的资深，并在</w:t>
      </w:r>
      <w:r w:rsidRPr="00435A6F">
        <w:rPr>
          <w:rFonts w:hint="eastAsia"/>
          <w:color w:val="000000"/>
          <w:szCs w:val="21"/>
        </w:rPr>
        <w:t xml:space="preserve"> Self</w:t>
      </w:r>
      <w:r w:rsidRPr="00435A6F">
        <w:rPr>
          <w:rFonts w:hint="eastAsia"/>
          <w:color w:val="000000"/>
          <w:szCs w:val="21"/>
        </w:rPr>
        <w:t>杂志担任文章编辑。她在费城郊区长大，毕业于宾夕法尼亚州布林茅尔市的希普利学校，并在纽约日内瓦的霍巴特和威廉姆史密斯学院完成学业。现在与丈夫和她的斗牛犬比阿特丽斯一块儿住在洛杉矶。《最爱的姐妹》是她的第二部小说。</w:t>
      </w:r>
      <w:r>
        <w:rPr>
          <w:rFonts w:hint="eastAsia"/>
          <w:color w:val="000000"/>
          <w:szCs w:val="21"/>
        </w:rPr>
        <w:t>《洛杉矶时报》砍伐了一篇深度人物专访，盛赞她为“暗黑海滩读物女王”。</w:t>
      </w:r>
    </w:p>
    <w:p w:rsidR="006F412A" w:rsidRPr="00435A6F" w:rsidRDefault="006F412A">
      <w:pPr>
        <w:rPr>
          <w:color w:val="000000"/>
          <w:szCs w:val="21"/>
        </w:rPr>
      </w:pPr>
    </w:p>
    <w:p w:rsidR="006F412A" w:rsidRDefault="006F412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媒体评论：</w:t>
      </w:r>
    </w:p>
    <w:p w:rsidR="006F412A" w:rsidRDefault="006F412A">
      <w:pPr>
        <w:rPr>
          <w:b/>
          <w:color w:val="000000"/>
          <w:szCs w:val="21"/>
        </w:rPr>
      </w:pPr>
    </w:p>
    <w:p w:rsidR="006F412A" w:rsidRPr="00435A6F" w:rsidRDefault="006F412A" w:rsidP="006B6A4F">
      <w:pPr>
        <w:ind w:firstLine="420"/>
        <w:rPr>
          <w:color w:val="000000"/>
          <w:szCs w:val="21"/>
        </w:rPr>
      </w:pPr>
      <w:r w:rsidRPr="00435A6F">
        <w:rPr>
          <w:rFonts w:hint="eastAsia"/>
          <w:color w:val="000000"/>
          <w:szCs w:val="21"/>
        </w:rPr>
        <w:t>“诺尔是塑造雄心勃勃、冷静沉着、深谙如何包装自己痛苦的女主角的大师。但在《身不由己》中，她让其中一位女主角变得真正躁动不安……这部惊悚片毫不扭捏地怪诞，几乎到了恶毒般曲折的地步，不断让你重新思考谁在利用谁，以及为什么。另外：你的读书俱乐部将需要至少两次会议才能理清结局。”</w:t>
      </w:r>
    </w:p>
    <w:p w:rsidR="006F412A" w:rsidRPr="00435A6F" w:rsidRDefault="006F412A" w:rsidP="006B6A4F">
      <w:pPr>
        <w:jc w:val="right"/>
        <w:rPr>
          <w:color w:val="000000"/>
          <w:szCs w:val="21"/>
        </w:rPr>
      </w:pPr>
      <w:r w:rsidRPr="00435A6F">
        <w:rPr>
          <w:rFonts w:hint="eastAsia"/>
          <w:color w:val="000000"/>
          <w:szCs w:val="21"/>
        </w:rPr>
        <w:t xml:space="preserve"> </w:t>
      </w:r>
      <w:r w:rsidRPr="00435A6F">
        <w:rPr>
          <w:rFonts w:hint="eastAsia"/>
          <w:color w:val="000000"/>
          <w:szCs w:val="21"/>
        </w:rPr>
        <w:t>——《奥普拉日报》</w:t>
      </w:r>
    </w:p>
    <w:p w:rsidR="006F412A" w:rsidRPr="00435A6F" w:rsidRDefault="006F412A" w:rsidP="006F412A">
      <w:pPr>
        <w:rPr>
          <w:color w:val="000000"/>
          <w:szCs w:val="21"/>
        </w:rPr>
      </w:pPr>
    </w:p>
    <w:p w:rsidR="006F412A" w:rsidRPr="00435A6F" w:rsidRDefault="006F412A" w:rsidP="006B6A4F">
      <w:pPr>
        <w:ind w:firstLine="420"/>
        <w:rPr>
          <w:color w:val="000000"/>
          <w:szCs w:val="21"/>
        </w:rPr>
      </w:pPr>
      <w:r w:rsidRPr="00435A6F">
        <w:rPr>
          <w:rFonts w:hint="eastAsia"/>
          <w:color w:val="000000"/>
          <w:szCs w:val="21"/>
        </w:rPr>
        <w:t>“诺尔带着复仇之势回归……这个曲折而扭曲的故事，关于大学恋情、成年成功以及人们过去被写入未来的复杂方式，完美契合了吉莉安·弗林《消失的爱人》以及其他心理惊悚片的粉丝——在这些作品中，女性的社会性欲望以多变而棱镜般的方式呈现。”</w:t>
      </w:r>
      <w:r w:rsidRPr="00435A6F">
        <w:rPr>
          <w:rFonts w:hint="eastAsia"/>
          <w:color w:val="000000"/>
          <w:szCs w:val="21"/>
        </w:rPr>
        <w:t xml:space="preserve"> </w:t>
      </w:r>
    </w:p>
    <w:p w:rsidR="006F412A" w:rsidRPr="00435A6F" w:rsidRDefault="006F412A" w:rsidP="006B6A4F">
      <w:pPr>
        <w:jc w:val="right"/>
        <w:rPr>
          <w:color w:val="000000"/>
          <w:szCs w:val="21"/>
        </w:rPr>
      </w:pPr>
      <w:r w:rsidRPr="00435A6F">
        <w:rPr>
          <w:rFonts w:hint="eastAsia"/>
          <w:color w:val="000000"/>
          <w:szCs w:val="21"/>
        </w:rPr>
        <w:t>——《图书馆杂志》</w:t>
      </w:r>
    </w:p>
    <w:p w:rsidR="006F412A" w:rsidRPr="00435A6F" w:rsidRDefault="006F412A" w:rsidP="006F412A">
      <w:pPr>
        <w:rPr>
          <w:color w:val="000000"/>
          <w:szCs w:val="21"/>
        </w:rPr>
      </w:pPr>
    </w:p>
    <w:p w:rsidR="006F412A" w:rsidRPr="00435A6F" w:rsidRDefault="006F412A" w:rsidP="006B6A4F">
      <w:pPr>
        <w:ind w:firstLine="420"/>
        <w:rPr>
          <w:color w:val="000000"/>
          <w:szCs w:val="21"/>
        </w:rPr>
      </w:pPr>
      <w:r w:rsidRPr="00435A6F">
        <w:rPr>
          <w:rFonts w:hint="eastAsia"/>
          <w:color w:val="000000"/>
          <w:szCs w:val="21"/>
        </w:rPr>
        <w:t>“一如既往，诺尔在这部小说中完全触及了那个领域，呈现了一个细致入微、毫不抱歉且不带评判的非常规关系肖像。她将‘情色’重新放回了‘情色惊悚’中。”</w:t>
      </w:r>
      <w:r w:rsidRPr="00435A6F">
        <w:rPr>
          <w:rFonts w:hint="eastAsia"/>
          <w:color w:val="000000"/>
          <w:szCs w:val="21"/>
        </w:rPr>
        <w:t xml:space="preserve"> </w:t>
      </w:r>
    </w:p>
    <w:p w:rsidR="001B75B4" w:rsidRPr="00435A6F" w:rsidRDefault="006F412A" w:rsidP="006B6A4F">
      <w:pPr>
        <w:jc w:val="right"/>
        <w:rPr>
          <w:color w:val="000000"/>
          <w:szCs w:val="21"/>
        </w:rPr>
      </w:pPr>
      <w:r w:rsidRPr="00435A6F">
        <w:rPr>
          <w:rFonts w:hint="eastAsia"/>
          <w:color w:val="000000"/>
          <w:szCs w:val="21"/>
        </w:rPr>
        <w:t>——《柯克斯评论》</w:t>
      </w:r>
    </w:p>
    <w:p w:rsidR="006F412A" w:rsidRPr="00435A6F" w:rsidRDefault="006F412A" w:rsidP="006F412A">
      <w:pPr>
        <w:rPr>
          <w:color w:val="000000"/>
          <w:szCs w:val="21"/>
        </w:rPr>
      </w:pPr>
    </w:p>
    <w:p w:rsidR="006B6A4F" w:rsidRPr="00435A6F" w:rsidRDefault="006B6A4F" w:rsidP="006F412A">
      <w:pPr>
        <w:rPr>
          <w:color w:val="000000"/>
          <w:szCs w:val="21"/>
        </w:rPr>
      </w:pPr>
      <w:r w:rsidRPr="00435A6F">
        <w:rPr>
          <w:color w:val="000000"/>
          <w:szCs w:val="21"/>
        </w:rPr>
        <w:tab/>
        <w:t>“</w:t>
      </w:r>
      <w:r w:rsidRPr="00435A6F">
        <w:rPr>
          <w:color w:val="000000"/>
          <w:szCs w:val="21"/>
        </w:rPr>
        <w:t>诺尔向来擅长创作令人心绪难安的惊悚作品</w:t>
      </w:r>
      <w:r w:rsidRPr="00435A6F">
        <w:rPr>
          <w:color w:val="000000"/>
          <w:szCs w:val="21"/>
        </w:rPr>
        <w:t>……</w:t>
      </w:r>
      <w:r w:rsidRPr="00435A6F">
        <w:rPr>
          <w:color w:val="000000"/>
          <w:szCs w:val="21"/>
        </w:rPr>
        <w:t>《身不由己》恰似《危情十日》，只不过主角换成了你的前任恋人。</w:t>
      </w:r>
      <w:r w:rsidRPr="00435A6F">
        <w:rPr>
          <w:color w:val="000000"/>
          <w:szCs w:val="21"/>
        </w:rPr>
        <w:t>”</w:t>
      </w:r>
    </w:p>
    <w:p w:rsidR="006B6A4F" w:rsidRPr="00435A6F" w:rsidRDefault="006B6A4F" w:rsidP="00BB13D5">
      <w:pPr>
        <w:jc w:val="right"/>
        <w:rPr>
          <w:color w:val="000000"/>
          <w:szCs w:val="21"/>
        </w:rPr>
      </w:pPr>
      <w:r w:rsidRPr="00435A6F">
        <w:rPr>
          <w:color w:val="000000"/>
          <w:szCs w:val="21"/>
        </w:rPr>
        <w:t>——</w:t>
      </w:r>
      <w:r w:rsidRPr="00435A6F">
        <w:rPr>
          <w:color w:val="000000"/>
          <w:szCs w:val="21"/>
        </w:rPr>
        <w:t>《纽约时报书评》</w:t>
      </w:r>
    </w:p>
    <w:p w:rsidR="006B6A4F" w:rsidRPr="00435A6F" w:rsidRDefault="006B6A4F" w:rsidP="006F412A">
      <w:pPr>
        <w:rPr>
          <w:color w:val="000000"/>
          <w:szCs w:val="21"/>
        </w:rPr>
      </w:pPr>
    </w:p>
    <w:p w:rsidR="00BB13D5" w:rsidRPr="00435A6F" w:rsidRDefault="006B6A4F" w:rsidP="006F412A">
      <w:pPr>
        <w:rPr>
          <w:color w:val="000000"/>
          <w:szCs w:val="21"/>
        </w:rPr>
      </w:pPr>
      <w:r w:rsidRPr="00435A6F">
        <w:rPr>
          <w:color w:val="000000"/>
          <w:szCs w:val="21"/>
        </w:rPr>
        <w:tab/>
        <w:t>“</w:t>
      </w:r>
      <w:r w:rsidRPr="00435A6F">
        <w:rPr>
          <w:color w:val="000000"/>
          <w:szCs w:val="21"/>
        </w:rPr>
        <w:t>这是一部节奏紧凑的当代故事，讲述昔日恋人重逢，矛盾彻底爆发</w:t>
      </w:r>
      <w:r w:rsidR="00BB13D5" w:rsidRPr="00435A6F">
        <w:rPr>
          <w:color w:val="000000"/>
          <w:szCs w:val="21"/>
        </w:rPr>
        <w:t>。诺尔打造了这部反转不断的心理悬疑小说。细腻刻画参杂臣服与博弈的复杂亲密关系，势必引发读者热议。</w:t>
      </w:r>
      <w:r w:rsidR="00BB13D5" w:rsidRPr="00435A6F">
        <w:rPr>
          <w:color w:val="000000"/>
          <w:szCs w:val="21"/>
        </w:rPr>
        <w:t>”</w:t>
      </w:r>
    </w:p>
    <w:p w:rsidR="006F412A" w:rsidRDefault="00BB13D5" w:rsidP="00BB13D5">
      <w:pPr>
        <w:jc w:val="right"/>
        <w:rPr>
          <w:b/>
          <w:color w:val="000000"/>
          <w:szCs w:val="21"/>
        </w:rPr>
      </w:pPr>
      <w:r w:rsidRPr="00435A6F">
        <w:rPr>
          <w:color w:val="000000"/>
          <w:szCs w:val="21"/>
        </w:rPr>
        <w:t>——</w:t>
      </w:r>
      <w:r w:rsidRPr="00435A6F">
        <w:rPr>
          <w:color w:val="000000"/>
          <w:szCs w:val="21"/>
        </w:rPr>
        <w:t>《书单》杂</w:t>
      </w:r>
      <w:r>
        <w:rPr>
          <w:b/>
          <w:color w:val="000000"/>
          <w:szCs w:val="21"/>
        </w:rPr>
        <w:t>志</w:t>
      </w:r>
      <w:r w:rsidR="006B6A4F">
        <w:rPr>
          <w:b/>
          <w:color w:val="000000"/>
          <w:szCs w:val="21"/>
        </w:rPr>
        <w:br/>
      </w:r>
    </w:p>
    <w:p w:rsidR="001B75B4" w:rsidRDefault="001B75B4">
      <w:pPr>
        <w:rPr>
          <w:b/>
          <w:color w:val="000000"/>
        </w:rPr>
      </w:pPr>
    </w:p>
    <w:p w:rsidR="00435A6F" w:rsidRDefault="00435A6F">
      <w:pPr>
        <w:rPr>
          <w:b/>
          <w:color w:val="000000"/>
        </w:rPr>
      </w:pPr>
      <w:r>
        <w:rPr>
          <w:b/>
          <w:color w:val="000000"/>
        </w:rPr>
        <w:t>相关媒体报道：</w:t>
      </w:r>
    </w:p>
    <w:p w:rsidR="00435A6F" w:rsidRDefault="00435A6F">
      <w:pPr>
        <w:rPr>
          <w:b/>
          <w:color w:val="000000"/>
        </w:rPr>
      </w:pPr>
    </w:p>
    <w:p w:rsidR="00435A6F" w:rsidRPr="00435A6F" w:rsidRDefault="00435A6F" w:rsidP="00435A6F">
      <w:pPr>
        <w:pStyle w:val="ac"/>
        <w:numPr>
          <w:ilvl w:val="0"/>
          <w:numId w:val="3"/>
        </w:numPr>
        <w:ind w:firstLineChars="0"/>
        <w:rPr>
          <w:color w:val="000000"/>
        </w:rPr>
      </w:pPr>
      <w:r w:rsidRPr="00435A6F">
        <w:rPr>
          <w:color w:val="000000"/>
        </w:rPr>
        <w:t>BUSTLE - July 16, 2026</w:t>
      </w:r>
    </w:p>
    <w:p w:rsidR="00435A6F" w:rsidRPr="00435A6F" w:rsidRDefault="007425C8" w:rsidP="00435A6F">
      <w:pPr>
        <w:rPr>
          <w:color w:val="000000"/>
        </w:rPr>
      </w:pPr>
      <w:hyperlink r:id="rId9" w:history="1">
        <w:r w:rsidR="00435A6F" w:rsidRPr="00435A6F">
          <w:rPr>
            <w:rStyle w:val="ab"/>
          </w:rPr>
          <w:t>https://www.bustle.com/entertainment/best-new-books-july-2026</w:t>
        </w:r>
      </w:hyperlink>
    </w:p>
    <w:p w:rsidR="00435A6F" w:rsidRPr="00435A6F" w:rsidRDefault="00435A6F" w:rsidP="00435A6F">
      <w:pPr>
        <w:rPr>
          <w:color w:val="000000"/>
        </w:rPr>
      </w:pPr>
      <w:r w:rsidRPr="00435A6F">
        <w:rPr>
          <w:color w:val="000000"/>
        </w:rPr>
        <w:t xml:space="preserve">*Helpless included in 'The 10 Best New Books </w:t>
      </w:r>
      <w:proofErr w:type="gramStart"/>
      <w:r w:rsidRPr="00435A6F">
        <w:rPr>
          <w:color w:val="000000"/>
        </w:rPr>
        <w:t>Of</w:t>
      </w:r>
      <w:proofErr w:type="gramEnd"/>
      <w:r w:rsidRPr="00435A6F">
        <w:rPr>
          <w:color w:val="000000"/>
        </w:rPr>
        <w:t xml:space="preserve"> July'</w:t>
      </w:r>
    </w:p>
    <w:p w:rsidR="00435A6F" w:rsidRPr="00435A6F" w:rsidRDefault="00435A6F">
      <w:pPr>
        <w:rPr>
          <w:color w:val="000000"/>
        </w:rPr>
      </w:pPr>
    </w:p>
    <w:p w:rsidR="00435A6F" w:rsidRPr="00435A6F" w:rsidRDefault="00435A6F">
      <w:pPr>
        <w:shd w:val="clear" w:color="auto" w:fill="FFFFFF"/>
        <w:rPr>
          <w:bCs/>
          <w:color w:val="000000"/>
          <w:szCs w:val="21"/>
        </w:rPr>
      </w:pPr>
      <w:bookmarkStart w:id="0" w:name="OLE_LINK43"/>
      <w:bookmarkStart w:id="1" w:name="OLE_LINK38"/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WNYC (YOUTUBE)</w:t>
      </w:r>
      <w:r w:rsidRPr="00435A6F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16,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10" w:tgtFrame="_blank" w:tooltip="https://url.us.m.mimecastprotect.com/s/2qWQC82XzxsYr2lwlu1hkfyLT6R?domain=youtube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https://www.youtube.com/watch?v=aGX5finR68A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PUREWOW</w:t>
      </w:r>
      <w:r w:rsidRPr="00435A6F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16,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11" w:tooltip="https://url.us.m.mimecastprotect.com/s/PiHJC9r3Ays21lvYvt3ilfqb-5k?domain=purewow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https://www.purewow.com/books/jessica-knoll-summer-beach-book-recommendations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SWOOON</w:t>
      </w:r>
      <w:r w:rsidRPr="00435A6F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14,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12" w:tooltip="https://url.us.m.mimecastprotect.com/s/6vbLC0RAomum87KrKhWs9f9f1DO?domain=swooon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https://www.swooon.com/1291177/jessica-knoll-helpless-book-explained-interview/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LOS ANGELES TIMES</w:t>
      </w:r>
      <w:r w:rsidRPr="00435A6F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13,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13" w:tooltip="https://url.us.m.mimecastprotect.com/s/We1BCkR6jlu5NK7q7ukC5fGmQqO?domain=latimes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https://www.latimes.com/entertainment-arts/books/story/2026-07-13/jessica-knoll-helpless-dark-beach-read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ACCESS DAILY</w:t>
      </w:r>
      <w:r w:rsidRPr="00435A6F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13,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14" w:tooltip="https://url.us.m.mimecastprotect.com/s/o1V2CjRAgkuR9B2y2fnuKfmMp0v?domain=insight.tveyes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https://insight.tveyes.com/public/media-center/8a535d94-1bc5-458b-a3c7-eb67e9decd35/00c8d0d1-93b0-4e7c-ba20-2ab238fc3a85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THE NERD DAILY</w:t>
      </w:r>
      <w:r w:rsidRPr="00435A6F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10,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15" w:tooltip="https://url.us.m.mimecastprotect.com/s/3ZhLCgJ7DGTGkorYrIEtwf4nDxX?domain=thenerddaily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https://thenerddaily.com/jessica-knoll-helpless-author-interview/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BARELY FAMOUS (PODCAST)</w:t>
      </w:r>
      <w:r w:rsidRPr="00435A6F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10,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16" w:tooltip="https://url.us.m.mimecastprotect.com/s/hTl_ClY8kmcX7VyzyfgFGfzkSY6?domain=podcasts.apple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https://podcasts.apple.com/us/podcast/helpless-or-helpful-with-jessica-knoll/id1609536155?i=1000776236842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WRITER FILES (PODCAST)</w:t>
      </w:r>
      <w:r w:rsidRPr="00435A6F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10,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17" w:tooltip="https://url.us.m.mimecastprotect.com/s/JuBJCmZ70nhW2gZRZF4HBfRDI9U?domain=podcasts.apple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https://podcasts.apple.com/us/podcast/how-ny-times-bestselling-author-jessica-knoll-writes/id984527862?i=1000776229920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MARIE CLAIRE</w:t>
      </w:r>
      <w:r w:rsidRPr="00435A6F">
        <w:rPr>
          <w:rFonts w:ascii="Times New Roman" w:hAnsi="Times New Roman" w:cs="Times New Roman"/>
          <w:bCs/>
          <w:color w:val="000000"/>
          <w:sz w:val="22"/>
          <w:szCs w:val="22"/>
        </w:rPr>
        <w:t>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9,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18" w:tooltip="https://url.us.m.mimecastprotect.com/s/CRHdCn5GmoIm5Pz6zhPImfJy4Gp?domain=marieclaire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https://www.marieclaire.com/culture/jessica-knoll-nice-talk-podcast/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NICE TALK (PODCAST)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9,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19" w:tooltip="https://url.us.m.mimecastprotect.com/s/LB5tCo2An0sv4gMKMSESWfp-fQG?domain=podcasts.apple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https://podcasts.apple.com/us/podcast/author-jessica-knoll-on-power-dynamics-in-her-new-novel/id1747045069?i=1000776094660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lastRenderedPageBreak/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TOTALLY BOOKED WIH ZIBBY (PODCAST)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9, 2026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br/>
      </w:r>
      <w:hyperlink r:id="rId20" w:tooltip="https://url.us.m.mimecastprotect.com/s/6PpvCpY9oqcADVGxGc3TxfG2-56?domain=podcasts.apple.com" w:history="1">
        <w:r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https://podcasts.apple.com/us/podcast/jessica-knoll-helpless/id1366633318?i=1000776090444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WATCH WHAT HAPPENS LIVE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8,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21" w:tooltip="https://url.us.m.mimecastprotect.com/s/zHSHCqxAprcXWED7DfWUYfEb7qt?domain=insight.tveyes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https://insight.tveyes.com/public/media-center/8a535d94-1bc5-458b-a3c7-eb67e9decd35/5f3055a9-1708-4ad6-8d10-d9f7553625eb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&amp;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22" w:tooltip="https://url.us.m.mimecastprotect.com/s/t1f1Crkgqvi29kpDpt0cmf4BwH5?domain=insight.tveyes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https://insight.tveyes.com/public/media-center/8a535d94-1bc5-458b-a3c7-eb67e9decd35/72a0b4d3-0549-420b-bec9-d9b10e9dbd33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&amp;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23" w:tgtFrame="_blank" w:tooltip="https://url.us.m.mimecastprotect.com/s/bDV3Cv2mxzsAXYGyGcrfjfQLFqX?domain=insight.tveyes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https://insight.tveyes.com/public/media-center/8a535d94-1bc5-458b-a3c7-eb67e9decd35/244761bc-5650-4963-b218-7cb0411c5c6e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&amp;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24" w:tooltip="https://url.us.m.mimecastprotect.com/s/H3zqCwpnyAhypq7R7hLhkfJWcEy?domain=insight.tveyes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https://insight.tveyes.com/public/media-center/8a535d94-1bc5-458b-a3c7-eb67e9decd35/3e5631f8-09aa-4bc8-b046-c83e80613e32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BUSTLE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8,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25" w:tooltip="https://url.us.m.mimecastprotect.com/s/anTVCxkozBixO7yQyCBiLfy15_Z?domain=bustle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https://www.bustle.com/entertainment/jessica-knoll-book-helpless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BIOGRAPHY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8,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26" w:tooltip="https://url.us.m.mimecastprotect.com/s/IvFjCyPpADTLn8gygS6swfxfa2B?domain=biography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https://www.biography.com/bio-buys/a71852580/books-to-read-july-2026</w:t>
        </w:r>
      </w:hyperlink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*</w:t>
      </w:r>
      <w:r w:rsidRPr="00435A6F">
        <w:rPr>
          <w:rFonts w:ascii="Times New Roman" w:hAnsi="Times New Roman" w:cs="Times New Roman"/>
          <w:i/>
          <w:iCs/>
          <w:color w:val="000000"/>
          <w:sz w:val="22"/>
          <w:szCs w:val="22"/>
        </w:rPr>
        <w:t>Helpless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 included in '</w:t>
      </w:r>
      <w:proofErr w:type="gramStart"/>
      <w:r w:rsidRPr="00435A6F">
        <w:rPr>
          <w:rFonts w:ascii="Times New Roman" w:hAnsi="Times New Roman" w:cs="Times New Roman"/>
          <w:color w:val="000000"/>
          <w:sz w:val="22"/>
          <w:szCs w:val="22"/>
        </w:rPr>
        <w:t>What</w:t>
      </w:r>
      <w:proofErr w:type="gramEnd"/>
      <w:r w:rsidRPr="00435A6F">
        <w:rPr>
          <w:rFonts w:ascii="Times New Roman" w:hAnsi="Times New Roman" w:cs="Times New Roman"/>
          <w:color w:val="000000"/>
          <w:sz w:val="22"/>
          <w:szCs w:val="22"/>
        </w:rPr>
        <w:t xml:space="preserve"> to Read in July 2026: The New Book Releases and Screen Adaptations Worth Talking About'</w:t>
      </w:r>
    </w:p>
    <w:p w:rsidR="00435A6F" w:rsidRP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435A6F" w:rsidRPr="00435A6F" w:rsidRDefault="00435A6F" w:rsidP="00435A6F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35A6F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COLLIDER </w:t>
      </w:r>
      <w:r w:rsidRPr="00435A6F">
        <w:rPr>
          <w:rFonts w:ascii="Times New Roman" w:hAnsi="Times New Roman" w:cs="Times New Roman"/>
          <w:color w:val="000000"/>
          <w:sz w:val="22"/>
          <w:szCs w:val="22"/>
        </w:rPr>
        <w:t>- July 8, 2026</w:t>
      </w:r>
    </w:p>
    <w:p w:rsidR="00435A6F" w:rsidRPr="00435A6F" w:rsidRDefault="007425C8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27" w:tooltip="https://url.us.m.mimecastprotect.com/s/m_icCzpq4Eh4Lk3m3Crtzf9lEJq?domain=collider.com" w:history="1">
        <w:r w:rsidR="00435A6F" w:rsidRPr="00435A6F">
          <w:rPr>
            <w:rStyle w:val="ab"/>
            <w:rFonts w:ascii="Times New Roman" w:hAnsi="Times New Roman" w:cs="Times New Roman"/>
            <w:sz w:val="22"/>
            <w:szCs w:val="22"/>
          </w:rPr>
          <w:t>https://collider.com/jessica-knoll-helpless-tv-adaptation-confirmed/</w:t>
        </w:r>
      </w:hyperlink>
    </w:p>
    <w:p w:rsidR="00435A6F" w:rsidRDefault="00435A6F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2"/>
          <w:szCs w:val="22"/>
        </w:rPr>
      </w:pPr>
      <w:r w:rsidRPr="00435A6F">
        <w:rPr>
          <w:rFonts w:ascii="Times New Roman" w:hAnsi="Times New Roman" w:cs="Times New Roman"/>
          <w:color w:val="000000"/>
          <w:sz w:val="22"/>
          <w:szCs w:val="22"/>
        </w:rPr>
        <w:t>*New Novel Inspired by 'A Court of Thorns and Roses' Officially Lands TV Adaptation</w:t>
      </w:r>
    </w:p>
    <w:p w:rsidR="00954B1A" w:rsidRDefault="00954B1A" w:rsidP="00435A6F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2"/>
          <w:szCs w:val="22"/>
        </w:rPr>
      </w:pPr>
    </w:p>
    <w:p w:rsidR="00954B1A" w:rsidRDefault="00954B1A" w:rsidP="00954B1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hyperlink r:id="rId28" w:history="1">
        <w:r>
          <w:rPr>
            <w:rStyle w:val="ab"/>
            <w:rFonts w:ascii="Times New Roman" w:hAnsi="Times New Roman" w:cs="Times New Roman"/>
          </w:rPr>
          <w:t>HELPLESS is being developed for TV by Universal</w:t>
        </w:r>
      </w:hyperlink>
    </w:p>
    <w:p w:rsidR="00954B1A" w:rsidRDefault="00954B1A" w:rsidP="00954B1A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 w:hint="eastAsia"/>
          <w:color w:val="000000"/>
        </w:rPr>
      </w:pPr>
    </w:p>
    <w:p w:rsidR="00954B1A" w:rsidRPr="00435A6F" w:rsidRDefault="00954B1A" w:rsidP="00954B1A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</w:p>
    <w:p w:rsidR="00435A6F" w:rsidRPr="00435A6F" w:rsidRDefault="00954B1A">
      <w:pPr>
        <w:shd w:val="clear" w:color="auto" w:fill="FFFFFF"/>
        <w:rPr>
          <w:bCs/>
          <w:color w:val="000000"/>
          <w:szCs w:val="21"/>
        </w:rPr>
      </w:pPr>
      <w:r w:rsidRPr="00954B1A">
        <w:rPr>
          <w:bCs/>
          <w:color w:val="000000"/>
          <w:szCs w:val="21"/>
        </w:rPr>
        <w:lastRenderedPageBreak/>
        <w:drawing>
          <wp:inline distT="0" distB="0" distL="0" distR="0">
            <wp:extent cx="2239808" cy="2866445"/>
            <wp:effectExtent l="0" t="0" r="8255" b="0"/>
            <wp:docPr id="4" name="图片 4" descr="C:\Users\anaho\AppData\Roaming\Foxmail7\Temp-23100-20260731084424\Attach\image(07-23-07-1(07-31-08-46-5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ho\AppData\Roaming\Foxmail7\Temp-23100-20260731084424\Attach\image(07-23-07-1(07-31-08-46-57)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050" cy="288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6F" w:rsidRDefault="00435A6F">
      <w:pPr>
        <w:shd w:val="clear" w:color="auto" w:fill="FFFFFF"/>
        <w:rPr>
          <w:b/>
          <w:bCs/>
          <w:color w:val="000000"/>
          <w:szCs w:val="21"/>
        </w:rPr>
      </w:pPr>
    </w:p>
    <w:p w:rsidR="00954B1A" w:rsidRPr="00954B1A" w:rsidRDefault="00954B1A" w:rsidP="00954B1A">
      <w:pPr>
        <w:pStyle w:val="ac"/>
        <w:numPr>
          <w:ilvl w:val="0"/>
          <w:numId w:val="3"/>
        </w:numPr>
        <w:shd w:val="clear" w:color="auto" w:fill="FFFFFF"/>
        <w:ind w:firstLineChars="0"/>
        <w:rPr>
          <w:rFonts w:hint="eastAsia"/>
          <w:b/>
          <w:bCs/>
          <w:color w:val="000000"/>
          <w:szCs w:val="21"/>
        </w:rPr>
      </w:pPr>
      <w:hyperlink r:id="rId30" w:history="1">
        <w:r>
          <w:rPr>
            <w:rStyle w:val="ab"/>
            <w:b/>
            <w:bCs/>
            <w:szCs w:val="21"/>
          </w:rPr>
          <w:t xml:space="preserve">LA Times </w:t>
        </w:r>
      </w:hyperlink>
      <w:r>
        <w:rPr>
          <w:b/>
          <w:bCs/>
          <w:color w:val="000000"/>
          <w:szCs w:val="21"/>
        </w:rPr>
        <w:t xml:space="preserve"> </w:t>
      </w:r>
      <w:r w:rsidRPr="00954B1A">
        <w:rPr>
          <w:b/>
          <w:bCs/>
          <w:color w:val="000000"/>
          <w:szCs w:val="21"/>
        </w:rPr>
        <w:t>has published an amazing profile on Jessica Knoll, naming her the "queen of dark beach reads."</w:t>
      </w:r>
    </w:p>
    <w:p w:rsidR="00954B1A" w:rsidRDefault="00954B1A">
      <w:pPr>
        <w:shd w:val="clear" w:color="auto" w:fill="FFFFFF"/>
        <w:rPr>
          <w:b/>
          <w:bCs/>
          <w:color w:val="000000"/>
          <w:szCs w:val="21"/>
        </w:rPr>
      </w:pPr>
      <w:r w:rsidRPr="00954B1A">
        <w:rPr>
          <w:b/>
          <w:bCs/>
          <w:color w:val="000000"/>
          <w:szCs w:val="21"/>
        </w:rPr>
        <w:drawing>
          <wp:inline distT="0" distB="0" distL="0" distR="0">
            <wp:extent cx="3356406" cy="2850543"/>
            <wp:effectExtent l="0" t="0" r="0" b="6985"/>
            <wp:docPr id="5" name="图片 5" descr="C:\Users\anaho\AppData\Roaming\Foxmail7\Temp-23100-20260731084424\Attach\image(07-23-07-1(07-31-08-46-57)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ho\AppData\Roaming\Foxmail7\Temp-23100-20260731084424\Attach\image(07-23-07-1(07-31-08-46-57)(1)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881" cy="285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B1A" w:rsidRDefault="00954B1A">
      <w:pPr>
        <w:shd w:val="clear" w:color="auto" w:fill="FFFFFF"/>
        <w:rPr>
          <w:b/>
          <w:bCs/>
          <w:color w:val="000000"/>
          <w:szCs w:val="21"/>
        </w:rPr>
      </w:pPr>
    </w:p>
    <w:p w:rsidR="00954B1A" w:rsidRPr="00954B1A" w:rsidRDefault="00954B1A" w:rsidP="00954B1A">
      <w:pPr>
        <w:pStyle w:val="ac"/>
        <w:numPr>
          <w:ilvl w:val="0"/>
          <w:numId w:val="3"/>
        </w:numPr>
        <w:shd w:val="clear" w:color="auto" w:fill="FFFFFF"/>
        <w:ind w:firstLineChars="0"/>
        <w:rPr>
          <w:b/>
          <w:bCs/>
          <w:color w:val="000000"/>
          <w:szCs w:val="21"/>
        </w:rPr>
      </w:pPr>
      <w:r w:rsidRPr="00954B1A">
        <w:rPr>
          <w:b/>
          <w:bCs/>
          <w:color w:val="000000"/>
          <w:szCs w:val="21"/>
        </w:rPr>
        <w:t xml:space="preserve">Jessica Knoll appeared on </w:t>
      </w:r>
      <w:hyperlink r:id="rId32" w:history="1">
        <w:r>
          <w:rPr>
            <w:rStyle w:val="ab"/>
            <w:b/>
            <w:bCs/>
            <w:szCs w:val="21"/>
          </w:rPr>
          <w:t>Good Morning America</w:t>
        </w:r>
      </w:hyperlink>
      <w:r w:rsidRPr="00954B1A">
        <w:rPr>
          <w:b/>
          <w:bCs/>
          <w:color w:val="000000"/>
          <w:szCs w:val="21"/>
        </w:rPr>
        <w:t xml:space="preserve"> </w:t>
      </w:r>
      <w:bookmarkStart w:id="2" w:name="_GoBack"/>
      <w:bookmarkEnd w:id="2"/>
      <w:r w:rsidRPr="00954B1A">
        <w:rPr>
          <w:b/>
          <w:bCs/>
          <w:color w:val="000000"/>
          <w:szCs w:val="21"/>
        </w:rPr>
        <w:t xml:space="preserve">'s "Sizzling Summer Reads," not only going into detail on HELPLESS, but sharing her top three </w:t>
      </w:r>
      <w:proofErr w:type="gramStart"/>
      <w:r w:rsidRPr="00954B1A">
        <w:rPr>
          <w:b/>
          <w:bCs/>
          <w:color w:val="000000"/>
          <w:szCs w:val="21"/>
        </w:rPr>
        <w:t>Summer</w:t>
      </w:r>
      <w:proofErr w:type="gramEnd"/>
      <w:r w:rsidRPr="00954B1A">
        <w:rPr>
          <w:b/>
          <w:bCs/>
          <w:color w:val="000000"/>
          <w:szCs w:val="21"/>
        </w:rPr>
        <w:t xml:space="preserve"> reads for 2026.</w:t>
      </w:r>
    </w:p>
    <w:p w:rsidR="00954B1A" w:rsidRDefault="00954B1A">
      <w:pPr>
        <w:shd w:val="clear" w:color="auto" w:fill="FFFFFF"/>
        <w:rPr>
          <w:b/>
          <w:bCs/>
          <w:color w:val="000000"/>
          <w:szCs w:val="21"/>
        </w:rPr>
      </w:pPr>
    </w:p>
    <w:p w:rsidR="00954B1A" w:rsidRDefault="00954B1A">
      <w:pPr>
        <w:shd w:val="clear" w:color="auto" w:fill="FFFFFF"/>
        <w:rPr>
          <w:b/>
          <w:bCs/>
          <w:color w:val="000000"/>
          <w:szCs w:val="21"/>
        </w:rPr>
      </w:pPr>
      <w:r w:rsidRPr="00954B1A">
        <w:rPr>
          <w:b/>
          <w:bCs/>
          <w:color w:val="000000"/>
          <w:szCs w:val="21"/>
        </w:rPr>
        <w:lastRenderedPageBreak/>
        <w:drawing>
          <wp:inline distT="0" distB="0" distL="0" distR="0">
            <wp:extent cx="4321534" cy="2541762"/>
            <wp:effectExtent l="0" t="0" r="3175" b="0"/>
            <wp:docPr id="6" name="图片 6" descr="C:\Users\anaho\AppData\Roaming\Foxmail7\Temp-23100-20260731084424\Attach\image(07-23-07-1(07-31-08-46-57)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aho\AppData\Roaming\Foxmail7\Temp-23100-20260731084424\Attach\image(07-23-07-1(07-31-08-46-57)(3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317" cy="254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B1A" w:rsidRDefault="00954B1A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34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35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36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37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38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39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40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42"/>
      <w:footerReference w:type="default" r:id="rId4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5C8" w:rsidRDefault="007425C8">
      <w:r>
        <w:separator/>
      </w:r>
    </w:p>
  </w:endnote>
  <w:endnote w:type="continuationSeparator" w:id="0">
    <w:p w:rsidR="007425C8" w:rsidRDefault="0074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5C8" w:rsidRDefault="007425C8">
      <w:r>
        <w:separator/>
      </w:r>
    </w:p>
  </w:footnote>
  <w:footnote w:type="continuationSeparator" w:id="0">
    <w:p w:rsidR="007425C8" w:rsidRDefault="00742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E2105"/>
    <w:multiLevelType w:val="hybridMultilevel"/>
    <w:tmpl w:val="E3AC024A"/>
    <w:lvl w:ilvl="0" w:tplc="A85EC2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732F7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B75B4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35A6F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A4F"/>
    <w:rsid w:val="006B6CAB"/>
    <w:rsid w:val="006D37ED"/>
    <w:rsid w:val="006E178A"/>
    <w:rsid w:val="006E2E2E"/>
    <w:rsid w:val="006F412A"/>
    <w:rsid w:val="007078E0"/>
    <w:rsid w:val="00710661"/>
    <w:rsid w:val="00715F9D"/>
    <w:rsid w:val="00732F7A"/>
    <w:rsid w:val="007419C0"/>
    <w:rsid w:val="007425C8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4B1A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33D1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13D5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E73F508-6CD9-4830-993B-D8AB73A1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times.com/entertainment-arts/books/story/2026-07-13/jessica-knoll-helpless-dark-beach-read" TargetMode="External"/><Relationship Id="rId18" Type="http://schemas.openxmlformats.org/officeDocument/2006/relationships/hyperlink" Target="https://www.marieclaire.com/culture/jessica-knoll-nice-talk-podcast" TargetMode="External"/><Relationship Id="rId26" Type="http://schemas.openxmlformats.org/officeDocument/2006/relationships/hyperlink" Target="https://www.biography.com/bio-buys/a71852580/books-to-read-july-2026" TargetMode="External"/><Relationship Id="rId39" Type="http://schemas.openxmlformats.org/officeDocument/2006/relationships/hyperlink" Target="http://site.douban.com/110577/" TargetMode="External"/><Relationship Id="rId21" Type="http://schemas.openxmlformats.org/officeDocument/2006/relationships/hyperlink" Target="https://insight.tveyes.com/public/media-center/8a535d94-1bc5-458b-a3c7-eb67e9decd35/5f3055a9-1708-4ad6-8d10-d9f7553625eb" TargetMode="External"/><Relationship Id="rId34" Type="http://schemas.openxmlformats.org/officeDocument/2006/relationships/hyperlink" Target="mailto:Rights@nurnberg.com.cn" TargetMode="External"/><Relationship Id="rId42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podcasts.apple.com/us/podcast/helpless-or-helpful-with-jessica-knoll/id1609536155?i=1000776236842" TargetMode="External"/><Relationship Id="rId29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urewow.com/books/jessica-knoll-summer-beach-book-recommendations" TargetMode="External"/><Relationship Id="rId24" Type="http://schemas.openxmlformats.org/officeDocument/2006/relationships/hyperlink" Target="https://insight.tveyes.com/public/media-center/8a535d94-1bc5-458b-a3c7-eb67e9decd35/3e5631f8-09aa-4bc8-b046-c83e80613e32" TargetMode="External"/><Relationship Id="rId32" Type="http://schemas.openxmlformats.org/officeDocument/2006/relationships/hyperlink" Target="https://www.goodmorningamerica.com/amp/video/134513355" TargetMode="External"/><Relationship Id="rId37" Type="http://schemas.openxmlformats.org/officeDocument/2006/relationships/hyperlink" Target="http://www.nurnberg.com.cn/book/book.aspx" TargetMode="External"/><Relationship Id="rId40" Type="http://schemas.openxmlformats.org/officeDocument/2006/relationships/hyperlink" Target="https://weibo.com/1877653117/profile?topnav=1&amp;wvr=6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henerddaily.com/jessica-knoll-helpless-author-interview" TargetMode="External"/><Relationship Id="rId23" Type="http://schemas.openxmlformats.org/officeDocument/2006/relationships/hyperlink" Target="https://insight.tveyes.com/public/media-center/8a535d94-1bc5-458b-a3c7-eb67e9decd35/244761bc-5650-4963-b218-7cb0411c5c6e" TargetMode="External"/><Relationship Id="rId28" Type="http://schemas.openxmlformats.org/officeDocument/2006/relationships/hyperlink" Target="https://variety.com/2026/tv/news/jessica-knoll-helpless-tv-at-universal-tv-stacy-sher-1236803593/" TargetMode="External"/><Relationship Id="rId36" Type="http://schemas.openxmlformats.org/officeDocument/2006/relationships/hyperlink" Target="http://www.nurnberg.com.cn/booklist_zh/list.aspx" TargetMode="External"/><Relationship Id="rId10" Type="http://schemas.openxmlformats.org/officeDocument/2006/relationships/hyperlink" Target="https://www.youtube.com/watch?v=aGX5finR68A" TargetMode="External"/><Relationship Id="rId19" Type="http://schemas.openxmlformats.org/officeDocument/2006/relationships/hyperlink" Target="https://podcasts.apple.com/us/podcast/author-jessica-knoll-on-power-dynamics-in-her-new-novel/id1747045069?i=1000776094660" TargetMode="External"/><Relationship Id="rId31" Type="http://schemas.openxmlformats.org/officeDocument/2006/relationships/image" Target="media/image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ustle.com/entertainment/best-new-books-july-2026" TargetMode="External"/><Relationship Id="rId14" Type="http://schemas.openxmlformats.org/officeDocument/2006/relationships/hyperlink" Target="https://insight.tveyes.com/public/media-center/8a535d94-1bc5-458b-a3c7-eb67e9decd35/00c8d0d1-93b0-4e7c-ba20-2ab238fc3a85" TargetMode="External"/><Relationship Id="rId22" Type="http://schemas.openxmlformats.org/officeDocument/2006/relationships/hyperlink" Target="https://insight.tveyes.com/public/media-center/8a535d94-1bc5-458b-a3c7-eb67e9decd35/72a0b4d3-0549-420b-bec9-d9b10e9dbd33" TargetMode="External"/><Relationship Id="rId27" Type="http://schemas.openxmlformats.org/officeDocument/2006/relationships/hyperlink" Target="https://collider.com/jessica-knoll-helpless-tv-adaptation-confirmed" TargetMode="External"/><Relationship Id="rId30" Type="http://schemas.openxmlformats.org/officeDocument/2006/relationships/hyperlink" Target="https://www.latimes.com/entertainment-arts/books/story/2026-07-13/jessica-knoll-helpless-dark-beach-read" TargetMode="External"/><Relationship Id="rId35" Type="http://schemas.openxmlformats.org/officeDocument/2006/relationships/hyperlink" Target="http://www.nurnberg.com.cn/" TargetMode="External"/><Relationship Id="rId43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s://www.swooon.com/1291177/jessica-knoll-helpless-book-explained-interview" TargetMode="External"/><Relationship Id="rId17" Type="http://schemas.openxmlformats.org/officeDocument/2006/relationships/hyperlink" Target="https://podcasts.apple.com/us/podcast/how-ny-times-bestselling-author-jessica-knoll-writes/id984527862?i=1000776229920" TargetMode="External"/><Relationship Id="rId25" Type="http://schemas.openxmlformats.org/officeDocument/2006/relationships/hyperlink" Target="https://www.bustle.com/entertainment/jessica-knoll-book-helpless" TargetMode="External"/><Relationship Id="rId33" Type="http://schemas.openxmlformats.org/officeDocument/2006/relationships/image" Target="media/image5.png"/><Relationship Id="rId38" Type="http://schemas.openxmlformats.org/officeDocument/2006/relationships/hyperlink" Target="http://www.nurnberg.com.cn/video/video.aspx" TargetMode="External"/><Relationship Id="rId20" Type="http://schemas.openxmlformats.org/officeDocument/2006/relationships/hyperlink" Target="https://podcasts.apple.com/us/podcast/jessica-knoll-helpless/id1366633318?i=1000776090444" TargetMode="External"/><Relationship Id="rId41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57</TotalTime>
  <Pages>6</Pages>
  <Words>1410</Words>
  <Characters>8037</Characters>
  <Application>Microsoft Office Word</Application>
  <DocSecurity>0</DocSecurity>
  <Lines>66</Lines>
  <Paragraphs>18</Paragraphs>
  <ScaleCrop>false</ScaleCrop>
  <Company>2ndSpAcE</Company>
  <LinksUpToDate>false</LinksUpToDate>
  <CharactersWithSpaces>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Beijing ANA</dc:creator>
  <cp:lastModifiedBy>Beijing ANA</cp:lastModifiedBy>
  <cp:revision>3</cp:revision>
  <cp:lastPrinted>2005-06-10T06:33:00Z</cp:lastPrinted>
  <dcterms:created xsi:type="dcterms:W3CDTF">2026-07-31T01:23:00Z</dcterms:created>
  <dcterms:modified xsi:type="dcterms:W3CDTF">2026-07-31T03:37:00Z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